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650D7A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826298" w:rsidP="00826298">
            <w:pPr>
              <w:pStyle w:val="Puesto"/>
            </w:pPr>
            <w:r>
              <w:t>Erika Maribel</w:t>
            </w:r>
            <w:r w:rsidR="003D1B71" w:rsidRPr="00665F95">
              <w:rPr>
                <w:lang w:bidi="es-ES"/>
              </w:rPr>
              <w:br/>
            </w:r>
            <w:r>
              <w:t>Cárdenas Yánez</w:t>
            </w:r>
          </w:p>
        </w:tc>
      </w:tr>
      <w:tr w:rsidR="003D1B71" w:rsidRPr="00CA16E3" w:rsidTr="00650D7A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190B01" w:rsidRDefault="003D1B71" w:rsidP="00F20161">
            <w:pPr>
              <w:pStyle w:val="Ttulo2"/>
            </w:pPr>
            <w:r w:rsidRPr="00F20161">
              <w:t>Experiencia</w:t>
            </w:r>
            <w:bookmarkStart w:id="0" w:name="_GoBack"/>
            <w:bookmarkEnd w:id="0"/>
          </w:p>
          <w:p w:rsidR="003D1B71" w:rsidRPr="00190B01" w:rsidRDefault="00190B01" w:rsidP="00190B01">
            <w:pPr>
              <w:pStyle w:val="Prrafodelista"/>
              <w:numPr>
                <w:ilvl w:val="0"/>
                <w:numId w:val="17"/>
              </w:numPr>
            </w:pPr>
            <w:r>
              <w:rPr>
                <w:sz w:val="24"/>
              </w:rPr>
              <w:t>Ayudo a mamá que tienen miedo con tu rol de maternidad a que experimentes fácilmente a encontrar tu poder interno para que disfrutes de la relación con tus hijos, conectes con ellos y tengas técnicas efectivas para solucionar los desafíos que tienes con ellos.</w:t>
            </w:r>
          </w:p>
          <w:p w:rsidR="00190B01" w:rsidRPr="00FC632E" w:rsidRDefault="00190B01" w:rsidP="00190B01">
            <w:pPr>
              <w:pStyle w:val="Prrafodelista"/>
              <w:numPr>
                <w:ilvl w:val="0"/>
                <w:numId w:val="17"/>
              </w:numPr>
            </w:pPr>
            <w:r>
              <w:rPr>
                <w:sz w:val="24"/>
              </w:rPr>
              <w:t>Ayudo a mamá que tiene ansiedad y culpa porque escucha de la gente que no está</w:t>
            </w:r>
            <w:r w:rsidR="00174B6B">
              <w:rPr>
                <w:sz w:val="24"/>
              </w:rPr>
              <w:t xml:space="preserve"> educando bien a tu hijo o hija para que conscientemente encuentre técnicas efectivas que te permitan ir más allá de los estándares sociales y conectes profundamente con tu hijo o hija para educarlos desde el amor y no</w:t>
            </w:r>
            <w:r w:rsidR="00650D7A">
              <w:rPr>
                <w:sz w:val="24"/>
              </w:rPr>
              <w:t xml:space="preserve"> desde el miedo, para que fácilmente logren ellos después convertirse ser personas que aporten al progreso de la sociedad.</w:t>
            </w:r>
          </w:p>
          <w:p w:rsidR="00FC632E" w:rsidRPr="00B0340E" w:rsidRDefault="00FC632E" w:rsidP="00190B01">
            <w:pPr>
              <w:pStyle w:val="Prrafodelista"/>
              <w:numPr>
                <w:ilvl w:val="0"/>
                <w:numId w:val="17"/>
              </w:numPr>
            </w:pPr>
            <w:r>
              <w:rPr>
                <w:sz w:val="24"/>
              </w:rPr>
              <w:t>Ayudo a mamá que tienes la impresión que te faltan recursos para educar a tus hijos desde el amor y no desde el miedo con técnicas efectivas que te permita expandir tus conocimientos para conectar con ellos y mejorar tu relación con tus hijos sin caer en la permisividad.</w:t>
            </w:r>
          </w:p>
          <w:p w:rsidR="00B0340E" w:rsidRPr="00B0340E" w:rsidRDefault="00B0340E" w:rsidP="00190B01">
            <w:pPr>
              <w:pStyle w:val="Prrafodelista"/>
              <w:numPr>
                <w:ilvl w:val="0"/>
                <w:numId w:val="17"/>
              </w:numPr>
            </w:pPr>
            <w:r>
              <w:rPr>
                <w:sz w:val="24"/>
              </w:rPr>
              <w:t>Soy mamá de dos hijos de 8 años y 5 años que ha superado procesos de depresión postparto por lo que me siento capacitada con técnicas efectivas y experiencias propia para ayudar a mujeres viviendo este trance.</w:t>
            </w:r>
          </w:p>
          <w:p w:rsidR="00B0340E" w:rsidRPr="00B0340E" w:rsidRDefault="00B0340E" w:rsidP="00190B01">
            <w:pPr>
              <w:pStyle w:val="Prrafodelista"/>
              <w:numPr>
                <w:ilvl w:val="0"/>
                <w:numId w:val="17"/>
              </w:numPr>
            </w:pPr>
            <w:r>
              <w:rPr>
                <w:sz w:val="24"/>
              </w:rPr>
              <w:t>Soy una mujer que ha superado crisis de au</w:t>
            </w:r>
            <w:r w:rsidR="004575BF">
              <w:rPr>
                <w:sz w:val="24"/>
              </w:rPr>
              <w:t>toestima baja por lo que me convertí en un ser empática, no juzgo ni critico a nadie solo</w:t>
            </w:r>
            <w:r>
              <w:rPr>
                <w:sz w:val="24"/>
              </w:rPr>
              <w:t xml:space="preserve"> ayud</w:t>
            </w:r>
            <w:r w:rsidR="004575BF">
              <w:rPr>
                <w:sz w:val="24"/>
              </w:rPr>
              <w:t>o</w:t>
            </w:r>
            <w:r>
              <w:rPr>
                <w:sz w:val="24"/>
              </w:rPr>
              <w:t xml:space="preserve"> a otr</w:t>
            </w:r>
            <w:r w:rsidR="004575BF">
              <w:rPr>
                <w:sz w:val="24"/>
              </w:rPr>
              <w:t>a</w:t>
            </w:r>
            <w:r>
              <w:rPr>
                <w:sz w:val="24"/>
              </w:rPr>
              <w:t>s</w:t>
            </w:r>
            <w:r w:rsidR="004575BF">
              <w:rPr>
                <w:sz w:val="24"/>
              </w:rPr>
              <w:t xml:space="preserve"> personas</w:t>
            </w:r>
            <w:r>
              <w:rPr>
                <w:sz w:val="24"/>
              </w:rPr>
              <w:t xml:space="preserve"> </w:t>
            </w:r>
            <w:r w:rsidR="004575BF">
              <w:rPr>
                <w:sz w:val="24"/>
              </w:rPr>
              <w:t>con diferentes técnicas y procesos a salir de esta situación.</w:t>
            </w:r>
          </w:p>
          <w:p w:rsidR="00B0340E" w:rsidRDefault="00B0340E" w:rsidP="00B0340E">
            <w:pPr>
              <w:pStyle w:val="Prrafodelista"/>
              <w:numPr>
                <w:ilvl w:val="0"/>
                <w:numId w:val="0"/>
              </w:numPr>
              <w:ind w:left="720"/>
            </w:pPr>
          </w:p>
          <w:p w:rsidR="004575BF" w:rsidRDefault="004575BF" w:rsidP="00B0340E">
            <w:pPr>
              <w:pStyle w:val="Prrafodelista"/>
              <w:numPr>
                <w:ilvl w:val="0"/>
                <w:numId w:val="0"/>
              </w:numPr>
              <w:ind w:left="720"/>
            </w:pPr>
          </w:p>
          <w:p w:rsidR="004575BF" w:rsidRDefault="004575BF" w:rsidP="00B0340E">
            <w:pPr>
              <w:pStyle w:val="Prrafodelista"/>
              <w:numPr>
                <w:ilvl w:val="0"/>
                <w:numId w:val="0"/>
              </w:numPr>
              <w:ind w:left="720"/>
            </w:pPr>
          </w:p>
          <w:p w:rsidR="004575BF" w:rsidRDefault="004575BF" w:rsidP="00B0340E">
            <w:pPr>
              <w:pStyle w:val="Prrafodelista"/>
              <w:numPr>
                <w:ilvl w:val="0"/>
                <w:numId w:val="0"/>
              </w:numPr>
              <w:ind w:left="720"/>
            </w:pPr>
          </w:p>
          <w:p w:rsidR="004575BF" w:rsidRPr="00190B01" w:rsidRDefault="004575BF" w:rsidP="00B0340E">
            <w:pPr>
              <w:pStyle w:val="Prrafodelista"/>
              <w:numPr>
                <w:ilvl w:val="0"/>
                <w:numId w:val="0"/>
              </w:numPr>
              <w:ind w:left="720"/>
            </w:pPr>
          </w:p>
          <w:sdt>
            <w:sdtPr>
              <w:id w:val="-1554227259"/>
              <w:placeholder>
                <w:docPart w:val="CD122C1324414A95A6AF9554DFE5042E"/>
              </w:placeholder>
              <w:temporary/>
              <w:showingPlcHdr/>
              <w15:appearance w15:val="hidden"/>
            </w:sdtPr>
            <w:sdtEndPr/>
            <w:sdtContent>
              <w:p w:rsidR="003D1B71" w:rsidRDefault="003D1B71" w:rsidP="00F20161">
                <w:pPr>
                  <w:pStyle w:val="Ttulo2"/>
                </w:pPr>
                <w:r w:rsidRPr="00BC0FF8">
                  <w:rPr>
                    <w:sz w:val="32"/>
                    <w:szCs w:val="32"/>
                  </w:rPr>
                  <w:t>Formación</w:t>
                </w:r>
              </w:p>
            </w:sdtContent>
          </w:sdt>
          <w:p w:rsidR="00FC632E" w:rsidRDefault="00FC632E" w:rsidP="00FC632E"/>
          <w:p w:rsidR="00FC632E" w:rsidRPr="00BC0FF8" w:rsidRDefault="00FC632E" w:rsidP="00BC0FF8">
            <w:pPr>
              <w:jc w:val="both"/>
              <w:rPr>
                <w:sz w:val="24"/>
                <w:szCs w:val="24"/>
              </w:rPr>
            </w:pPr>
            <w:r w:rsidRPr="00BC0FF8">
              <w:rPr>
                <w:b/>
                <w:sz w:val="24"/>
                <w:szCs w:val="24"/>
              </w:rPr>
              <w:t xml:space="preserve">Niños de Ahora, Ciudad de </w:t>
            </w:r>
            <w:r w:rsidR="00C93396" w:rsidRPr="00BC0FF8">
              <w:rPr>
                <w:b/>
                <w:sz w:val="24"/>
                <w:szCs w:val="24"/>
              </w:rPr>
              <w:t>México</w:t>
            </w:r>
            <w:r w:rsidRPr="00BC0FF8">
              <w:rPr>
                <w:b/>
                <w:sz w:val="24"/>
                <w:szCs w:val="24"/>
              </w:rPr>
              <w:t xml:space="preserve">, </w:t>
            </w:r>
            <w:r w:rsidR="00C93396" w:rsidRPr="00BC0FF8">
              <w:rPr>
                <w:b/>
                <w:sz w:val="24"/>
                <w:szCs w:val="24"/>
              </w:rPr>
              <w:t>México</w:t>
            </w:r>
            <w:r w:rsidRPr="00BC0FF8">
              <w:rPr>
                <w:b/>
                <w:sz w:val="24"/>
                <w:szCs w:val="24"/>
              </w:rPr>
              <w:t xml:space="preserve">, </w:t>
            </w:r>
            <w:r w:rsidRPr="00BC0FF8">
              <w:rPr>
                <w:sz w:val="24"/>
                <w:szCs w:val="24"/>
              </w:rPr>
              <w:t>Facilitadora de la Certificación del Método Paternidad Efectiva</w:t>
            </w:r>
            <w:r w:rsidR="00C93396" w:rsidRPr="00BC0FF8">
              <w:rPr>
                <w:sz w:val="24"/>
                <w:szCs w:val="24"/>
              </w:rPr>
              <w:t>, dado en julio 2019.</w:t>
            </w:r>
          </w:p>
          <w:p w:rsidR="00C93396" w:rsidRPr="00BC0FF8" w:rsidRDefault="00C93396" w:rsidP="00BC0FF8">
            <w:pPr>
              <w:jc w:val="both"/>
              <w:rPr>
                <w:sz w:val="24"/>
                <w:szCs w:val="24"/>
              </w:rPr>
            </w:pPr>
          </w:p>
          <w:p w:rsidR="00C93396" w:rsidRPr="00BC0FF8" w:rsidRDefault="00C93396" w:rsidP="00BC0FF8">
            <w:pPr>
              <w:jc w:val="both"/>
              <w:rPr>
                <w:sz w:val="24"/>
                <w:szCs w:val="24"/>
              </w:rPr>
            </w:pPr>
            <w:r w:rsidRPr="00BC0FF8">
              <w:rPr>
                <w:b/>
                <w:sz w:val="24"/>
                <w:szCs w:val="24"/>
              </w:rPr>
              <w:t xml:space="preserve">Universidad Tecnológica de las Américas, Cuenca, Ecuador, </w:t>
            </w:r>
            <w:r w:rsidRPr="00BC0FF8">
              <w:rPr>
                <w:sz w:val="24"/>
                <w:szCs w:val="24"/>
              </w:rPr>
              <w:t xml:space="preserve"> Magister en Educación, dado en 2006.</w:t>
            </w:r>
          </w:p>
          <w:p w:rsidR="00C93396" w:rsidRPr="00BC0FF8" w:rsidRDefault="00C93396" w:rsidP="00BC0FF8">
            <w:pPr>
              <w:jc w:val="both"/>
              <w:rPr>
                <w:sz w:val="24"/>
                <w:szCs w:val="24"/>
              </w:rPr>
            </w:pPr>
          </w:p>
          <w:p w:rsidR="00C93396" w:rsidRPr="00BC0FF8" w:rsidRDefault="00C93396" w:rsidP="00BC0FF8">
            <w:pPr>
              <w:jc w:val="both"/>
              <w:rPr>
                <w:sz w:val="24"/>
                <w:szCs w:val="24"/>
              </w:rPr>
            </w:pPr>
            <w:r w:rsidRPr="00BC0FF8">
              <w:rPr>
                <w:b/>
                <w:sz w:val="24"/>
                <w:szCs w:val="24"/>
              </w:rPr>
              <w:t xml:space="preserve">Universidad de Cuenca, Cuenca, Ecuador, </w:t>
            </w:r>
            <w:r w:rsidRPr="00BC0FF8">
              <w:rPr>
                <w:sz w:val="24"/>
                <w:szCs w:val="24"/>
              </w:rPr>
              <w:t xml:space="preserve"> Contadora Publica – Auditor, dado en 2003</w:t>
            </w:r>
          </w:p>
          <w:p w:rsidR="00C93396" w:rsidRPr="00BC0FF8" w:rsidRDefault="00C93396" w:rsidP="00BC0FF8">
            <w:pPr>
              <w:jc w:val="both"/>
              <w:rPr>
                <w:sz w:val="24"/>
                <w:szCs w:val="24"/>
              </w:rPr>
            </w:pPr>
          </w:p>
          <w:p w:rsidR="00C93396" w:rsidRPr="00BC0FF8" w:rsidRDefault="00C93396" w:rsidP="00BC0FF8">
            <w:pPr>
              <w:jc w:val="both"/>
              <w:rPr>
                <w:sz w:val="24"/>
                <w:szCs w:val="24"/>
              </w:rPr>
            </w:pPr>
            <w:r w:rsidRPr="00BC0FF8">
              <w:rPr>
                <w:b/>
                <w:sz w:val="24"/>
                <w:szCs w:val="24"/>
              </w:rPr>
              <w:t xml:space="preserve">Unidad Educativa Sagrados Corazones, Cuenca, Ecuador, </w:t>
            </w:r>
            <w:r w:rsidRPr="00BC0FF8">
              <w:rPr>
                <w:sz w:val="24"/>
                <w:szCs w:val="24"/>
              </w:rPr>
              <w:t>Contador Bachiller, dado en 1996</w:t>
            </w:r>
          </w:p>
          <w:p w:rsidR="00C93396" w:rsidRPr="00BC0FF8" w:rsidRDefault="00C93396" w:rsidP="00BC0FF8">
            <w:pPr>
              <w:jc w:val="both"/>
              <w:rPr>
                <w:sz w:val="24"/>
                <w:szCs w:val="24"/>
              </w:rPr>
            </w:pPr>
          </w:p>
          <w:p w:rsidR="003D1B71" w:rsidRPr="00BC0FF8" w:rsidRDefault="00C93396" w:rsidP="00BC0FF8">
            <w:pPr>
              <w:jc w:val="both"/>
              <w:rPr>
                <w:b/>
                <w:sz w:val="24"/>
                <w:szCs w:val="24"/>
              </w:rPr>
            </w:pPr>
            <w:r w:rsidRPr="00BC0FF8">
              <w:rPr>
                <w:b/>
                <w:sz w:val="24"/>
                <w:szCs w:val="24"/>
              </w:rPr>
              <w:t>Escuela Luisa de Jesús Cordero, Cuenca, Ecuador</w:t>
            </w:r>
          </w:p>
          <w:p w:rsidR="008A09B1" w:rsidRPr="00BC0FF8" w:rsidRDefault="008A09B1" w:rsidP="008A09B1">
            <w:pPr>
              <w:pStyle w:val="Ttulo2"/>
              <w:rPr>
                <w:sz w:val="32"/>
                <w:szCs w:val="32"/>
              </w:rPr>
            </w:pPr>
            <w:r w:rsidRPr="00BC0FF8">
              <w:rPr>
                <w:sz w:val="32"/>
                <w:szCs w:val="32"/>
              </w:rPr>
              <w:t>Capacitación</w:t>
            </w:r>
          </w:p>
          <w:p w:rsidR="008A09B1" w:rsidRPr="009E3498" w:rsidRDefault="008A09B1" w:rsidP="008A09B1"/>
          <w:p w:rsidR="008A09B1" w:rsidRPr="00BC0FF8" w:rsidRDefault="008A09B1" w:rsidP="008A09B1">
            <w:pPr>
              <w:pStyle w:val="Prrafodelista"/>
              <w:numPr>
                <w:ilvl w:val="0"/>
                <w:numId w:val="18"/>
              </w:numPr>
              <w:rPr>
                <w:sz w:val="24"/>
              </w:rPr>
            </w:pPr>
            <w:r w:rsidRPr="00BC0FF8">
              <w:rPr>
                <w:sz w:val="24"/>
              </w:rPr>
              <w:t>Curso de Liderazgo Cooperativo dictado por la Cooperativa Jardín Azuayo con el Aval de la Universidad Politécnica Salesiana del Ecuador, 2017</w:t>
            </w:r>
          </w:p>
          <w:p w:rsidR="009E3498" w:rsidRPr="00BC0FF8" w:rsidRDefault="009E3498" w:rsidP="009E3498">
            <w:pPr>
              <w:pStyle w:val="Prrafodelista"/>
              <w:numPr>
                <w:ilvl w:val="0"/>
                <w:numId w:val="0"/>
              </w:numPr>
              <w:ind w:left="720"/>
              <w:rPr>
                <w:sz w:val="24"/>
              </w:rPr>
            </w:pPr>
          </w:p>
          <w:p w:rsidR="008A09B1" w:rsidRPr="00BC0FF8" w:rsidRDefault="008A09B1" w:rsidP="008A09B1">
            <w:pPr>
              <w:pStyle w:val="Prrafodelista"/>
              <w:numPr>
                <w:ilvl w:val="0"/>
                <w:numId w:val="18"/>
              </w:numPr>
              <w:rPr>
                <w:sz w:val="24"/>
              </w:rPr>
            </w:pPr>
            <w:r w:rsidRPr="00BC0FF8">
              <w:rPr>
                <w:sz w:val="24"/>
              </w:rPr>
              <w:t xml:space="preserve">Curso de Cooperativos, Liderazgo y Realidad Económica dictado por la Cooperativa Jardín Azuayo </w:t>
            </w:r>
            <w:r w:rsidRPr="00BC0FF8">
              <w:rPr>
                <w:sz w:val="24"/>
              </w:rPr>
              <w:t>con el Aval de la Universidad Politécnica</w:t>
            </w:r>
            <w:r w:rsidRPr="00BC0FF8">
              <w:rPr>
                <w:sz w:val="24"/>
              </w:rPr>
              <w:t xml:space="preserve"> Salesiana del Ecuador, 2016</w:t>
            </w:r>
          </w:p>
          <w:p w:rsidR="009E3498" w:rsidRPr="00BC0FF8" w:rsidRDefault="009E3498" w:rsidP="009E3498">
            <w:pPr>
              <w:pStyle w:val="Prrafodelista"/>
              <w:numPr>
                <w:ilvl w:val="0"/>
                <w:numId w:val="0"/>
              </w:numPr>
              <w:ind w:left="720"/>
              <w:rPr>
                <w:sz w:val="24"/>
              </w:rPr>
            </w:pPr>
          </w:p>
          <w:p w:rsidR="008A09B1" w:rsidRPr="00BC0FF8" w:rsidRDefault="00B0340E" w:rsidP="008A09B1">
            <w:pPr>
              <w:pStyle w:val="Prrafodelista"/>
              <w:numPr>
                <w:ilvl w:val="0"/>
                <w:numId w:val="18"/>
              </w:numPr>
              <w:rPr>
                <w:sz w:val="24"/>
              </w:rPr>
            </w:pPr>
            <w:r w:rsidRPr="00BC0FF8">
              <w:rPr>
                <w:sz w:val="24"/>
              </w:rPr>
              <w:t>Curso de Facilitación grupal dictado por la Universidad de Cuenca, 2015</w:t>
            </w:r>
          </w:p>
          <w:p w:rsidR="009E3498" w:rsidRPr="00BC0FF8" w:rsidRDefault="009E3498" w:rsidP="009E3498">
            <w:pPr>
              <w:pStyle w:val="Prrafodelista"/>
              <w:numPr>
                <w:ilvl w:val="0"/>
                <w:numId w:val="0"/>
              </w:numPr>
              <w:ind w:left="720"/>
              <w:rPr>
                <w:sz w:val="24"/>
              </w:rPr>
            </w:pPr>
          </w:p>
          <w:p w:rsidR="00B0340E" w:rsidRPr="00BC0FF8" w:rsidRDefault="00B0340E" w:rsidP="008A09B1">
            <w:pPr>
              <w:pStyle w:val="Prrafodelista"/>
              <w:numPr>
                <w:ilvl w:val="0"/>
                <w:numId w:val="18"/>
              </w:numPr>
              <w:rPr>
                <w:sz w:val="24"/>
              </w:rPr>
            </w:pPr>
            <w:r w:rsidRPr="00BC0FF8">
              <w:rPr>
                <w:sz w:val="24"/>
              </w:rPr>
              <w:t>Curso de Desarrollo Personal con herramientas de PNL dictado por la Universidad de Cuenca, 2014</w:t>
            </w:r>
          </w:p>
          <w:p w:rsidR="00BC0FF8" w:rsidRPr="00BC0FF8" w:rsidRDefault="00BC0FF8" w:rsidP="00BC0FF8">
            <w:pPr>
              <w:pStyle w:val="Prrafodelista"/>
              <w:numPr>
                <w:ilvl w:val="0"/>
                <w:numId w:val="0"/>
              </w:numPr>
              <w:ind w:left="720"/>
              <w:rPr>
                <w:sz w:val="24"/>
              </w:rPr>
            </w:pPr>
          </w:p>
          <w:p w:rsidR="00B0340E" w:rsidRPr="00BC0FF8" w:rsidRDefault="00B0340E" w:rsidP="008A09B1">
            <w:pPr>
              <w:pStyle w:val="Prrafodelista"/>
              <w:numPr>
                <w:ilvl w:val="0"/>
                <w:numId w:val="18"/>
              </w:numPr>
              <w:rPr>
                <w:sz w:val="24"/>
              </w:rPr>
            </w:pPr>
            <w:r w:rsidRPr="00BC0FF8">
              <w:rPr>
                <w:sz w:val="24"/>
              </w:rPr>
              <w:t>Curso de Coaching Sistémico Empresarial dictado por la Universidad de Cuenca, 2013</w:t>
            </w:r>
            <w:r w:rsidR="004575BF" w:rsidRPr="00BC0FF8">
              <w:rPr>
                <w:sz w:val="24"/>
              </w:rPr>
              <w:t>.</w:t>
            </w:r>
          </w:p>
          <w:p w:rsidR="00BC0FF8" w:rsidRPr="00BC0FF8" w:rsidRDefault="00BC0FF8" w:rsidP="00BC0FF8">
            <w:pPr>
              <w:pStyle w:val="Prrafodelista"/>
              <w:numPr>
                <w:ilvl w:val="0"/>
                <w:numId w:val="0"/>
              </w:numPr>
              <w:ind w:left="720"/>
              <w:rPr>
                <w:sz w:val="22"/>
                <w:szCs w:val="22"/>
              </w:rPr>
            </w:pPr>
          </w:p>
          <w:p w:rsidR="004575BF" w:rsidRPr="00BC0FF8" w:rsidRDefault="004575BF" w:rsidP="008A09B1">
            <w:pPr>
              <w:pStyle w:val="Prrafodelista"/>
              <w:numPr>
                <w:ilvl w:val="0"/>
                <w:numId w:val="18"/>
              </w:numPr>
              <w:rPr>
                <w:sz w:val="24"/>
              </w:rPr>
            </w:pPr>
            <w:r w:rsidRPr="009E3498">
              <w:rPr>
                <w:sz w:val="22"/>
                <w:szCs w:val="22"/>
              </w:rPr>
              <w:t>F</w:t>
            </w:r>
            <w:r w:rsidRPr="00BC0FF8">
              <w:rPr>
                <w:sz w:val="24"/>
              </w:rPr>
              <w:t>acilitadora con especialidad en Familias dictado por la Universidad Politécnica Salesiana del Ecuador, 2012</w:t>
            </w:r>
          </w:p>
          <w:p w:rsidR="009E3498" w:rsidRPr="008A09B1" w:rsidRDefault="009E3498" w:rsidP="009E3498">
            <w:pPr>
              <w:pStyle w:val="Prrafodelista"/>
              <w:numPr>
                <w:ilvl w:val="0"/>
                <w:numId w:val="0"/>
              </w:numPr>
              <w:ind w:left="720"/>
            </w:pPr>
          </w:p>
          <w:p w:rsidR="00BC0FF8" w:rsidRDefault="00BC0FF8" w:rsidP="00F20161">
            <w:pPr>
              <w:pStyle w:val="Ttulo2"/>
              <w:rPr>
                <w:sz w:val="28"/>
                <w:szCs w:val="28"/>
              </w:rPr>
            </w:pPr>
          </w:p>
          <w:p w:rsidR="003D1B71" w:rsidRPr="00BC0FF8" w:rsidRDefault="005846F6" w:rsidP="00F20161">
            <w:pPr>
              <w:pStyle w:val="Ttulo2"/>
              <w:rPr>
                <w:sz w:val="28"/>
                <w:szCs w:val="28"/>
              </w:rPr>
            </w:pPr>
            <w:r w:rsidRPr="00BC0FF8">
              <w:rPr>
                <w:sz w:val="28"/>
                <w:szCs w:val="28"/>
              </w:rPr>
              <w:t>Experiencia de Liderazgo o Voluntariado</w:t>
            </w:r>
          </w:p>
          <w:p w:rsidR="009E3498" w:rsidRDefault="009E3498" w:rsidP="009E3498"/>
          <w:p w:rsidR="009E3498" w:rsidRPr="00BC0FF8" w:rsidRDefault="009E3498" w:rsidP="00BC0FF8">
            <w:pPr>
              <w:pStyle w:val="Prrafodelista"/>
              <w:numPr>
                <w:ilvl w:val="0"/>
                <w:numId w:val="19"/>
              </w:numPr>
              <w:rPr>
                <w:sz w:val="24"/>
              </w:rPr>
            </w:pPr>
            <w:r w:rsidRPr="00BC0FF8">
              <w:rPr>
                <w:sz w:val="24"/>
              </w:rPr>
              <w:t>Socia de la Primera Cooperativa de Educación Jardín Esperanza, en la ciudad de Cuenca, Ecuador</w:t>
            </w:r>
          </w:p>
          <w:p w:rsidR="009E3498" w:rsidRPr="00BC0FF8" w:rsidRDefault="009E3498" w:rsidP="009E3498">
            <w:pPr>
              <w:rPr>
                <w:sz w:val="24"/>
                <w:szCs w:val="24"/>
              </w:rPr>
            </w:pPr>
          </w:p>
          <w:p w:rsidR="003D1B71" w:rsidRPr="00BC0FF8" w:rsidRDefault="005846F6" w:rsidP="00BC0FF8">
            <w:pPr>
              <w:pStyle w:val="Prrafodelista"/>
              <w:numPr>
                <w:ilvl w:val="0"/>
                <w:numId w:val="19"/>
              </w:numPr>
              <w:spacing w:line="216" w:lineRule="auto"/>
              <w:rPr>
                <w:sz w:val="24"/>
              </w:rPr>
            </w:pPr>
            <w:r w:rsidRPr="00BC0FF8">
              <w:rPr>
                <w:sz w:val="24"/>
              </w:rPr>
              <w:t>Delegada de los socios en la Cooperativa de Ahorro y Crédito Jardín Azuayo en la Agencia Yanuncay, en la ciudad de Cuenca, Ecuador.</w:t>
            </w:r>
          </w:p>
          <w:p w:rsidR="009E3498" w:rsidRPr="00BC0FF8" w:rsidRDefault="009E3498" w:rsidP="00665F95">
            <w:pPr>
              <w:spacing w:line="216" w:lineRule="auto"/>
              <w:rPr>
                <w:sz w:val="24"/>
                <w:szCs w:val="24"/>
              </w:rPr>
            </w:pPr>
          </w:p>
          <w:p w:rsidR="009E3498" w:rsidRPr="00BC0FF8" w:rsidRDefault="009E3498" w:rsidP="00BC0FF8">
            <w:pPr>
              <w:pStyle w:val="Prrafodelista"/>
              <w:numPr>
                <w:ilvl w:val="0"/>
                <w:numId w:val="19"/>
              </w:numPr>
              <w:spacing w:line="216" w:lineRule="auto"/>
              <w:rPr>
                <w:sz w:val="24"/>
              </w:rPr>
            </w:pPr>
            <w:r w:rsidRPr="00BC0FF8">
              <w:rPr>
                <w:sz w:val="24"/>
              </w:rPr>
              <w:t>Facilitadora grupal para adultos en proyecto educativo realizado por  INTEPAL,</w:t>
            </w:r>
            <w:r w:rsidR="00BC0FF8" w:rsidRPr="00BC0FF8">
              <w:rPr>
                <w:sz w:val="24"/>
              </w:rPr>
              <w:t xml:space="preserve"> </w:t>
            </w:r>
            <w:r w:rsidRPr="00BC0FF8">
              <w:rPr>
                <w:sz w:val="24"/>
              </w:rPr>
              <w:t>en la ciudad de Cuenca Ecuador</w:t>
            </w:r>
          </w:p>
          <w:p w:rsidR="005846F6" w:rsidRPr="00BC0FF8" w:rsidRDefault="005846F6" w:rsidP="00665F95">
            <w:pPr>
              <w:spacing w:line="216" w:lineRule="auto"/>
              <w:rPr>
                <w:sz w:val="24"/>
                <w:szCs w:val="24"/>
              </w:rPr>
            </w:pPr>
          </w:p>
          <w:p w:rsidR="005846F6" w:rsidRPr="00BC0FF8" w:rsidRDefault="005846F6" w:rsidP="00BC0FF8">
            <w:pPr>
              <w:pStyle w:val="Prrafodelista"/>
              <w:numPr>
                <w:ilvl w:val="0"/>
                <w:numId w:val="19"/>
              </w:numPr>
              <w:spacing w:line="216" w:lineRule="auto"/>
              <w:rPr>
                <w:sz w:val="24"/>
              </w:rPr>
            </w:pPr>
            <w:r w:rsidRPr="00BC0FF8">
              <w:rPr>
                <w:sz w:val="24"/>
              </w:rPr>
              <w:t>Profesora de Valores en CEFOP (Centro Formación Popular), en la ciudad de Cuenca, Ecuador.</w:t>
            </w:r>
          </w:p>
          <w:p w:rsidR="005846F6" w:rsidRPr="00BC0FF8" w:rsidRDefault="005846F6" w:rsidP="00665F95">
            <w:pPr>
              <w:spacing w:line="216" w:lineRule="auto"/>
              <w:rPr>
                <w:sz w:val="24"/>
                <w:szCs w:val="24"/>
              </w:rPr>
            </w:pPr>
          </w:p>
          <w:p w:rsidR="009E3498" w:rsidRPr="00BC0FF8" w:rsidRDefault="009E3498" w:rsidP="00BC0FF8">
            <w:pPr>
              <w:pStyle w:val="Prrafodelista"/>
              <w:numPr>
                <w:ilvl w:val="0"/>
                <w:numId w:val="19"/>
              </w:numPr>
              <w:spacing w:line="216" w:lineRule="auto"/>
              <w:rPr>
                <w:sz w:val="24"/>
              </w:rPr>
            </w:pPr>
            <w:r w:rsidRPr="00BC0FF8">
              <w:rPr>
                <w:sz w:val="24"/>
              </w:rPr>
              <w:t>Facilitadora grupal para niños en colonias vacacionales realizado</w:t>
            </w:r>
            <w:r w:rsidR="00BC0FF8" w:rsidRPr="00BC0FF8">
              <w:rPr>
                <w:sz w:val="24"/>
              </w:rPr>
              <w:t xml:space="preserve"> por el CEFOP</w:t>
            </w:r>
            <w:r w:rsidRPr="00BC0FF8">
              <w:rPr>
                <w:sz w:val="24"/>
              </w:rPr>
              <w:t>, en la ciudad de Cuenca, Ecuador.</w:t>
            </w:r>
          </w:p>
          <w:p w:rsidR="009E3498" w:rsidRPr="00BC0FF8" w:rsidRDefault="009E3498" w:rsidP="004575BF">
            <w:pPr>
              <w:spacing w:line="216" w:lineRule="auto"/>
              <w:rPr>
                <w:sz w:val="24"/>
                <w:szCs w:val="24"/>
              </w:rPr>
            </w:pPr>
            <w:r w:rsidRPr="00BC0FF8">
              <w:rPr>
                <w:sz w:val="24"/>
                <w:szCs w:val="24"/>
              </w:rPr>
              <w:t xml:space="preserve"> </w:t>
            </w:r>
          </w:p>
          <w:p w:rsidR="003D1B71" w:rsidRPr="00BC0FF8" w:rsidRDefault="00261262" w:rsidP="00BC0FF8">
            <w:pPr>
              <w:pStyle w:val="Prrafodelista"/>
              <w:numPr>
                <w:ilvl w:val="0"/>
                <w:numId w:val="19"/>
              </w:numPr>
              <w:spacing w:line="216" w:lineRule="auto"/>
              <w:rPr>
                <w:sz w:val="24"/>
              </w:rPr>
            </w:pPr>
            <w:r w:rsidRPr="00BC0FF8">
              <w:rPr>
                <w:sz w:val="24"/>
              </w:rPr>
              <w:t>Promotora Educativa en INNFA, en el Programa del Niño Trabajador en el Proyecto La Aventura de la Vida.</w:t>
            </w: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7BF6B4B6" wp14:editId="427FB735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C6B39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BwLduVYQuAVIBzLbnIsu3IsIfAskLXz&#10;bnIsu3IsIfAskLXzbnIsu3IsIfAskCjObnIsu3IsIfAskCjO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dZZSiLTGUjG3iv&#10;g9eN63dY/ZchK10qV4lKoltCGxKwccwOUVS3HnecK3mLYncQNmKs93SBJ9waEApFZoBNusDQ8Mar&#10;Mn5fMwasM7EozcmmbJd8esl/IATIJvU1Y62nVUfaGuHmThdYWxymXDOMraRSx2//ldjGzVCpFXhP&#10;UWYaZE48IYr4NCcONWp7PBOHyJRAsT1ie6NIEoIrusZHUb/yLY/zX1MEcsj5XpiR/xS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E44DB5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Av. Don Bosco 3-74</w:t>
            </w:r>
          </w:p>
          <w:p w:rsidR="003D1B71" w:rsidRPr="00CA16E3" w:rsidRDefault="00E44DB5" w:rsidP="00E44DB5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Cuenca, Ecuador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726303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>
              <w:rPr>
                <w:noProof/>
                <w:lang w:val="es-EC" w:eastAsia="es-EC"/>
              </w:rPr>
              <w:drawing>
                <wp:anchor distT="0" distB="0" distL="114300" distR="114300" simplePos="0" relativeHeight="251660288" behindDoc="0" locked="0" layoutInCell="1" allowOverlap="1" wp14:anchorId="38A4474B" wp14:editId="114FD65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-180340</wp:posOffset>
                  </wp:positionV>
                  <wp:extent cx="337820" cy="337820"/>
                  <wp:effectExtent l="0" t="0" r="5080" b="5080"/>
                  <wp:wrapThrough wrapText="bothSides">
                    <wp:wrapPolygon edited="0">
                      <wp:start x="0" y="0"/>
                      <wp:lineTo x="0" y="20707"/>
                      <wp:lineTo x="20707" y="20707"/>
                      <wp:lineTo x="20707" y="0"/>
                      <wp:lineTo x="0" y="0"/>
                    </wp:wrapPolygon>
                  </wp:wrapThrough>
                  <wp:docPr id="5" name="Imagen 5" descr="Resultado de imagen para logo de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logo de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  <w:vAlign w:val="center"/>
          </w:tcPr>
          <w:p w:rsidR="00726303" w:rsidRDefault="00726303" w:rsidP="00E44DB5">
            <w:pPr>
              <w:pStyle w:val="Informacin"/>
              <w:rPr>
                <w:lang w:val="es-ES_tradnl"/>
              </w:rPr>
            </w:pPr>
          </w:p>
          <w:p w:rsidR="003D1B71" w:rsidRDefault="00E44DB5" w:rsidP="00E44DB5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+593987779369</w:t>
            </w:r>
          </w:p>
          <w:p w:rsidR="00726303" w:rsidRDefault="00726303" w:rsidP="00E44DB5">
            <w:pPr>
              <w:pStyle w:val="Informacin"/>
              <w:rPr>
                <w:lang w:val="es-ES_tradnl"/>
              </w:rPr>
            </w:pPr>
          </w:p>
          <w:p w:rsidR="00726303" w:rsidRPr="00CA16E3" w:rsidRDefault="00726303" w:rsidP="00E44DB5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EC" w:eastAsia="es-EC"/>
              </w:rPr>
              <mc:AlternateContent>
                <mc:Choice Requires="wpg">
                  <w:drawing>
                    <wp:inline distT="0" distB="0" distL="0" distR="0" wp14:anchorId="3EDDEBF8" wp14:editId="62B25D50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2E4A4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726303" w:rsidP="00E44DB5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e</w:t>
            </w:r>
            <w:r w:rsidR="00E44DB5">
              <w:rPr>
                <w:lang w:val="es-ES_tradnl"/>
              </w:rPr>
              <w:t>rikmatica11@gmail.com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726303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>
              <w:rPr>
                <w:noProof/>
                <w:lang w:val="es-EC" w:eastAsia="es-EC"/>
              </w:rPr>
              <w:drawing>
                <wp:anchor distT="0" distB="0" distL="114300" distR="114300" simplePos="0" relativeHeight="251658240" behindDoc="0" locked="0" layoutInCell="1" allowOverlap="1" wp14:anchorId="6FB2A631" wp14:editId="339EA7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-470535</wp:posOffset>
                  </wp:positionV>
                  <wp:extent cx="500380" cy="348615"/>
                  <wp:effectExtent l="0" t="0" r="0" b="0"/>
                  <wp:wrapThrough wrapText="bothSides">
                    <wp:wrapPolygon edited="0">
                      <wp:start x="0" y="0"/>
                      <wp:lineTo x="0" y="20066"/>
                      <wp:lineTo x="20558" y="20066"/>
                      <wp:lineTo x="20558" y="0"/>
                      <wp:lineTo x="0" y="0"/>
                    </wp:wrapPolygon>
                  </wp:wrapThrough>
                  <wp:docPr id="1" name="Imagen 1" descr="Resultado de imagen para logo de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logo de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  <w:vAlign w:val="center"/>
          </w:tcPr>
          <w:p w:rsidR="00726303" w:rsidRDefault="00726303" w:rsidP="00726303">
            <w:pPr>
              <w:pStyle w:val="Informacin"/>
              <w:rPr>
                <w:lang w:val="es-ES_tradnl"/>
              </w:rPr>
            </w:pPr>
          </w:p>
          <w:p w:rsidR="003D1B71" w:rsidRDefault="00726303" w:rsidP="00726303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erikacardenas_coach</w:t>
            </w:r>
          </w:p>
          <w:p w:rsidR="00726303" w:rsidRDefault="00726303" w:rsidP="00726303">
            <w:pPr>
              <w:pStyle w:val="Informacin"/>
              <w:rPr>
                <w:lang w:val="es-ES_tradnl"/>
              </w:rPr>
            </w:pPr>
          </w:p>
          <w:p w:rsidR="00726303" w:rsidRPr="00CA16E3" w:rsidRDefault="00726303" w:rsidP="00726303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650D7A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430" w:rsidRDefault="00B47430" w:rsidP="00590471">
      <w:r>
        <w:separator/>
      </w:r>
    </w:p>
  </w:endnote>
  <w:endnote w:type="continuationSeparator" w:id="0">
    <w:p w:rsidR="00B47430" w:rsidRDefault="00B4743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430" w:rsidRDefault="00B47430" w:rsidP="00590471">
      <w:r>
        <w:separator/>
      </w:r>
    </w:p>
  </w:footnote>
  <w:footnote w:type="continuationSeparator" w:id="0">
    <w:p w:rsidR="00B47430" w:rsidRDefault="00B4743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D7A" w:rsidRPr="00665F95" w:rsidRDefault="00650D7A" w:rsidP="00060042">
    <w:pPr>
      <w:pStyle w:val="Textoindependiente"/>
    </w:pPr>
    <w:r w:rsidRPr="00CA16E3">
      <w:rPr>
        <w:noProof/>
        <w:lang w:val="es-EC" w:eastAsia="es-EC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37DB9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Nhjs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/5e0c9u5HsfR860U6gZSXhtvGqkc5DiHuYHuRgMToDM96Kkkg1x9ntci&#10;ZZPyWp+JFAr4/iXLEiVR3L2U/C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79f5ydXa8fN3Lmv4rgywUSS7ItyUacmyyyN4tFsNmL5FIj&#10;yy+AbBmSNjP77ff3kPWQVWyec9iTAXL0dze7yGKx3qsoZS1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qD/z9m5JTmW6zp0Sn5k2un5T+wuuCMyAd8PrTpd&#10;/dMRjaKlLUEUBZJEAHh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H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v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7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T+5C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I/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f/LhJ1ChOlj73T2cBhSjcS7La4Djrb8ASNjSTQtUWwUCZRrFJO&#10;kWkoM+Q5thdFVI14e+SMT7Oo+jQJduPTdapoQeKeSQSkSZ58sc/03FD5yFgU25yNYOenlT6cKPkD&#10;AYZStjxGi8gziVNEvvPHayYcA+EkZCXWNQ/SqHTKZBRV5klBWylsXGBtyOrM+oJ7UjlUKR+qw9zY&#10;IyakQxbL3dhzze0x+Hu1ZmUpx5r/qu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1rdqKeShn4bEUpkH7X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/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r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R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oFQKyxMC&#10;TwNFosmxPKBURAMTicqxPEyO5QGlIhqYSFSO5WFyLA/lWEJg9YJyLA+TY3lAqdQ2MDmWh3IsIfCq&#10;oEg0OZaHciwh8DRQJJocy0M5lhB4GigSTY7loRxLCCwNlGN5mBzLQzmWEHgaKBJNjuWhHEsIPA0U&#10;iSbH8lCOJQSeBopEk2N5KMcSAk8DRaLJsTyUYwmBo8FTOZYQeBkIx/I0OZanciwh8DSQ2flpcixP&#10;5VhC4Gkgs/PT5FieyrGEwNNA/MSnybE8lWMJgaeB+IlP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x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b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j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h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kxcQA&#10;AADaAAAADwAAAGRycy9kb3ducmV2LnhtbESPQWvCQBSE70L/w/IKvYhulGBL6iZIsVDwUE168PjI&#10;vmZDs29DdqvRX+8WhB6HmfmGWRej7cSJBt86VrCYJyCIa6dbbhR8Ve+zFxA+IGvsHJOCC3ko8ofJ&#10;GjPtznygUxkaESHsM1RgQugzKX1tyKKfu544et9usBiiHBqpBzxHuO3kMklW0mLLccFgT2+G6p/y&#10;10bK9Tkt97Tbbqo0jOZzn/L0cFTq6XHcvIIINIb/8L39oRUs4e9KvAE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5MX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5B5495"/>
    <w:multiLevelType w:val="hybridMultilevel"/>
    <w:tmpl w:val="965CBBE6"/>
    <w:lvl w:ilvl="0" w:tplc="3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56B0638"/>
    <w:multiLevelType w:val="hybridMultilevel"/>
    <w:tmpl w:val="FF02AEAA"/>
    <w:lvl w:ilvl="0" w:tplc="CE984D76">
      <w:start w:val="1"/>
      <w:numFmt w:val="bullet"/>
      <w:lvlText w:val="√"/>
      <w:lvlJc w:val="left"/>
      <w:pPr>
        <w:ind w:left="720" w:hanging="360"/>
      </w:pPr>
      <w:rPr>
        <w:rFonts w:ascii="Algerian" w:hAnsi="Algeri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6CCD4A29"/>
    <w:multiLevelType w:val="hybridMultilevel"/>
    <w:tmpl w:val="9E6288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E601EF1"/>
    <w:multiLevelType w:val="hybridMultilevel"/>
    <w:tmpl w:val="8C482320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7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6"/>
  </w:num>
  <w:num w:numId="17">
    <w:abstractNumId w:val="14"/>
  </w:num>
  <w:num w:numId="18">
    <w:abstractNumId w:val="1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298"/>
    <w:rsid w:val="00060042"/>
    <w:rsid w:val="0008685D"/>
    <w:rsid w:val="00090860"/>
    <w:rsid w:val="00112FD7"/>
    <w:rsid w:val="00150ABD"/>
    <w:rsid w:val="00174B6B"/>
    <w:rsid w:val="00190B01"/>
    <w:rsid w:val="001946FC"/>
    <w:rsid w:val="00222466"/>
    <w:rsid w:val="00247254"/>
    <w:rsid w:val="0024753C"/>
    <w:rsid w:val="00251E1A"/>
    <w:rsid w:val="00261262"/>
    <w:rsid w:val="00276026"/>
    <w:rsid w:val="002A1CA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575BF"/>
    <w:rsid w:val="004E158A"/>
    <w:rsid w:val="00565C77"/>
    <w:rsid w:val="0056708E"/>
    <w:rsid w:val="005801E5"/>
    <w:rsid w:val="005846F6"/>
    <w:rsid w:val="00590471"/>
    <w:rsid w:val="005D01FA"/>
    <w:rsid w:val="00650D7A"/>
    <w:rsid w:val="00653E17"/>
    <w:rsid w:val="00665F95"/>
    <w:rsid w:val="006A08E8"/>
    <w:rsid w:val="006D79A8"/>
    <w:rsid w:val="0072353B"/>
    <w:rsid w:val="00726303"/>
    <w:rsid w:val="007575B6"/>
    <w:rsid w:val="007721CF"/>
    <w:rsid w:val="007B3C81"/>
    <w:rsid w:val="007D67CA"/>
    <w:rsid w:val="007E668F"/>
    <w:rsid w:val="007F5B63"/>
    <w:rsid w:val="00803A0A"/>
    <w:rsid w:val="00826298"/>
    <w:rsid w:val="00846CB9"/>
    <w:rsid w:val="008566AA"/>
    <w:rsid w:val="008A09B1"/>
    <w:rsid w:val="008A1E6E"/>
    <w:rsid w:val="008C024F"/>
    <w:rsid w:val="008C2CFC"/>
    <w:rsid w:val="00912DC8"/>
    <w:rsid w:val="009324D0"/>
    <w:rsid w:val="009475DC"/>
    <w:rsid w:val="00967B93"/>
    <w:rsid w:val="009D090F"/>
    <w:rsid w:val="009E3498"/>
    <w:rsid w:val="00A31464"/>
    <w:rsid w:val="00A31B16"/>
    <w:rsid w:val="00A33613"/>
    <w:rsid w:val="00A47A8D"/>
    <w:rsid w:val="00AC6C7E"/>
    <w:rsid w:val="00B0340E"/>
    <w:rsid w:val="00B4158A"/>
    <w:rsid w:val="00B47430"/>
    <w:rsid w:val="00B6466C"/>
    <w:rsid w:val="00BB1B5D"/>
    <w:rsid w:val="00BC0FF8"/>
    <w:rsid w:val="00BC22C7"/>
    <w:rsid w:val="00BD195A"/>
    <w:rsid w:val="00C07240"/>
    <w:rsid w:val="00C14078"/>
    <w:rsid w:val="00C93396"/>
    <w:rsid w:val="00CA16E3"/>
    <w:rsid w:val="00CE1E3D"/>
    <w:rsid w:val="00D0373F"/>
    <w:rsid w:val="00D053FA"/>
    <w:rsid w:val="00DC3F0A"/>
    <w:rsid w:val="00E26AED"/>
    <w:rsid w:val="00E44DB5"/>
    <w:rsid w:val="00E73AB8"/>
    <w:rsid w:val="00E90A60"/>
    <w:rsid w:val="00EB63BA"/>
    <w:rsid w:val="00ED47F7"/>
    <w:rsid w:val="00EE7E09"/>
    <w:rsid w:val="00F0223C"/>
    <w:rsid w:val="00F20161"/>
    <w:rsid w:val="00F3235D"/>
    <w:rsid w:val="00F32393"/>
    <w:rsid w:val="00F878BD"/>
    <w:rsid w:val="00FC632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D122C1324414A95A6AF9554DFE50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0E58C-CC8D-4E2F-8C3D-CD937B52E950}"/>
      </w:docPartPr>
      <w:docPartBody>
        <w:p w:rsidR="005B43DB" w:rsidRDefault="00400FCA">
          <w:pPr>
            <w:pStyle w:val="CD122C1324414A95A6AF9554DFE5042E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22"/>
    <w:rsid w:val="00400FCA"/>
    <w:rsid w:val="00440A50"/>
    <w:rsid w:val="005B43DB"/>
    <w:rsid w:val="00BE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81D93897DF740D69FF7753DCB3C0A43">
    <w:name w:val="481D93897DF740D69FF7753DCB3C0A43"/>
  </w:style>
  <w:style w:type="paragraph" w:customStyle="1" w:styleId="3BDEFCB087CD4096BE41B385C9AD06E7">
    <w:name w:val="3BDEFCB087CD4096BE41B385C9AD06E7"/>
  </w:style>
  <w:style w:type="paragraph" w:customStyle="1" w:styleId="A40F7127D7DC4E81B62AF4808AF735C6">
    <w:name w:val="A40F7127D7DC4E81B62AF4808AF735C6"/>
  </w:style>
  <w:style w:type="paragraph" w:customStyle="1" w:styleId="BA411849014E43DB949D620962EFD226">
    <w:name w:val="BA411849014E43DB949D620962EFD226"/>
  </w:style>
  <w:style w:type="paragraph" w:customStyle="1" w:styleId="D7C022F0F41044CABA545AA748F4208D">
    <w:name w:val="D7C022F0F41044CABA545AA748F4208D"/>
  </w:style>
  <w:style w:type="paragraph" w:customStyle="1" w:styleId="8B58B780C34F444C9E43338D07B185FE">
    <w:name w:val="8B58B780C34F444C9E43338D07B185FE"/>
  </w:style>
  <w:style w:type="paragraph" w:customStyle="1" w:styleId="01EC5D3B89874B418BE0EA0D97F83790">
    <w:name w:val="01EC5D3B89874B418BE0EA0D97F83790"/>
  </w:style>
  <w:style w:type="paragraph" w:customStyle="1" w:styleId="40853175D5764ECBB69B5EC6A0DABBB8">
    <w:name w:val="40853175D5764ECBB69B5EC6A0DABBB8"/>
  </w:style>
  <w:style w:type="paragraph" w:customStyle="1" w:styleId="523854BA442B44B2885017720FD20015">
    <w:name w:val="523854BA442B44B2885017720FD20015"/>
  </w:style>
  <w:style w:type="paragraph" w:customStyle="1" w:styleId="5E2F6324E07B4B6DB92D38071CFB60FB">
    <w:name w:val="5E2F6324E07B4B6DB92D38071CFB60FB"/>
  </w:style>
  <w:style w:type="paragraph" w:customStyle="1" w:styleId="1A802B11B9394E10A6D5035C13495F81">
    <w:name w:val="1A802B11B9394E10A6D5035C13495F81"/>
  </w:style>
  <w:style w:type="paragraph" w:customStyle="1" w:styleId="70364FDCF2624B62A9BC320A2809EAF6">
    <w:name w:val="70364FDCF2624B62A9BC320A2809EAF6"/>
  </w:style>
  <w:style w:type="paragraph" w:customStyle="1" w:styleId="71615EF2CBCB4CD6AE416155F6126FD7">
    <w:name w:val="71615EF2CBCB4CD6AE416155F6126FD7"/>
  </w:style>
  <w:style w:type="paragraph" w:customStyle="1" w:styleId="0EBB90F73E7F45599A3565B05B4167AF">
    <w:name w:val="0EBB90F73E7F45599A3565B05B4167AF"/>
  </w:style>
  <w:style w:type="paragraph" w:customStyle="1" w:styleId="96C7C4D7A0114E3782D3871411AC93C9">
    <w:name w:val="96C7C4D7A0114E3782D3871411AC93C9"/>
  </w:style>
  <w:style w:type="paragraph" w:customStyle="1" w:styleId="C2DB4A1670064447A4CEC9DA2D101B18">
    <w:name w:val="C2DB4A1670064447A4CEC9DA2D101B18"/>
  </w:style>
  <w:style w:type="paragraph" w:customStyle="1" w:styleId="2F075A466FBC48869597C57B45E42E71">
    <w:name w:val="2F075A466FBC48869597C57B45E42E71"/>
  </w:style>
  <w:style w:type="paragraph" w:customStyle="1" w:styleId="21F3CDC9C358452DAF0E9AB5F7D04536">
    <w:name w:val="21F3CDC9C358452DAF0E9AB5F7D04536"/>
  </w:style>
  <w:style w:type="paragraph" w:customStyle="1" w:styleId="C38E23927F7D4E6786D4D21DDD4C193A">
    <w:name w:val="C38E23927F7D4E6786D4D21DDD4C193A"/>
  </w:style>
  <w:style w:type="paragraph" w:customStyle="1" w:styleId="CD122C1324414A95A6AF9554DFE5042E">
    <w:name w:val="CD122C1324414A95A6AF9554DFE5042E"/>
  </w:style>
  <w:style w:type="paragraph" w:customStyle="1" w:styleId="0431748DC1504CA781B16FF5464F3FD2">
    <w:name w:val="0431748DC1504CA781B16FF5464F3FD2"/>
  </w:style>
  <w:style w:type="paragraph" w:customStyle="1" w:styleId="1D3DF6A574D8417BA5076704AAFCF6CE">
    <w:name w:val="1D3DF6A574D8417BA5076704AAFCF6CE"/>
  </w:style>
  <w:style w:type="paragraph" w:customStyle="1" w:styleId="91A2329713544064ADE99B1A18F9A6C7">
    <w:name w:val="91A2329713544064ADE99B1A18F9A6C7"/>
  </w:style>
  <w:style w:type="paragraph" w:customStyle="1" w:styleId="E2E21B3A7CF644DCA59C867C84D7428E">
    <w:name w:val="E2E21B3A7CF644DCA59C867C84D7428E"/>
  </w:style>
  <w:style w:type="paragraph" w:customStyle="1" w:styleId="B07B362B4FFE4461A1A5486C3AF911A6">
    <w:name w:val="B07B362B4FFE4461A1A5486C3AF911A6"/>
  </w:style>
  <w:style w:type="paragraph" w:customStyle="1" w:styleId="F8793797E5B24CE6BFC0F57FE96986A2">
    <w:name w:val="F8793797E5B24CE6BFC0F57FE96986A2"/>
  </w:style>
  <w:style w:type="paragraph" w:customStyle="1" w:styleId="1BDC38ECE4C04282BB07F25893E48DD5">
    <w:name w:val="1BDC38ECE4C04282BB07F25893E48DD5"/>
  </w:style>
  <w:style w:type="paragraph" w:customStyle="1" w:styleId="6B8A73A4025D4CE3BF3992331E529D03">
    <w:name w:val="6B8A73A4025D4CE3BF3992331E529D03"/>
  </w:style>
  <w:style w:type="paragraph" w:customStyle="1" w:styleId="CB1CAC831B8D4672A580C06D830A69E8">
    <w:name w:val="CB1CAC831B8D4672A580C06D830A69E8"/>
  </w:style>
  <w:style w:type="paragraph" w:customStyle="1" w:styleId="BCFC0DC0768E494F83418095EC327649">
    <w:name w:val="BCFC0DC0768E494F83418095EC327649"/>
  </w:style>
  <w:style w:type="paragraph" w:customStyle="1" w:styleId="43E67D79E5FF4CAF8CC6CDBC20A785DC">
    <w:name w:val="43E67D79E5FF4CAF8CC6CDBC20A785DC"/>
  </w:style>
  <w:style w:type="paragraph" w:customStyle="1" w:styleId="5CDEBBF52F6246EA8CB73D539DCDC01E">
    <w:name w:val="5CDEBBF52F6246EA8CB73D539DCDC01E"/>
  </w:style>
  <w:style w:type="paragraph" w:customStyle="1" w:styleId="AF5CE29FDAE74DDDA0A30964C3DF974B">
    <w:name w:val="AF5CE29FDAE74DDDA0A30964C3DF974B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636FE01D9E214F3693CB97B35CFA9A94">
    <w:name w:val="636FE01D9E214F3693CB97B35CFA9A94"/>
  </w:style>
  <w:style w:type="paragraph" w:customStyle="1" w:styleId="DA429EBC4FBC4BEE8912D36C42F63911">
    <w:name w:val="DA429EBC4FBC4BEE8912D36C42F63911"/>
    <w:rsid w:val="00BE1A22"/>
  </w:style>
  <w:style w:type="paragraph" w:customStyle="1" w:styleId="BFBDC4185D8C4ABA97D17C8A89011C7E">
    <w:name w:val="BFBDC4185D8C4ABA97D17C8A89011C7E"/>
    <w:rsid w:val="00BE1A22"/>
  </w:style>
  <w:style w:type="paragraph" w:customStyle="1" w:styleId="6CB3816C947941CD9023BBB34B4EBF96">
    <w:name w:val="6CB3816C947941CD9023BBB34B4EBF96"/>
    <w:rsid w:val="00BE1A22"/>
  </w:style>
  <w:style w:type="paragraph" w:customStyle="1" w:styleId="C26C870697B64E57B2EB74AB12C0012E">
    <w:name w:val="C26C870697B64E57B2EB74AB12C0012E"/>
    <w:rsid w:val="00BE1A22"/>
  </w:style>
  <w:style w:type="paragraph" w:customStyle="1" w:styleId="DA9E76BFC61349A1AC52B2B4358BE984">
    <w:name w:val="DA9E76BFC61349A1AC52B2B4358BE984"/>
    <w:rsid w:val="00BE1A22"/>
  </w:style>
  <w:style w:type="paragraph" w:customStyle="1" w:styleId="64067A0C4F2D47288E927939B171CABB">
    <w:name w:val="64067A0C4F2D47288E927939B171CABB"/>
    <w:rsid w:val="00BE1A22"/>
  </w:style>
  <w:style w:type="paragraph" w:customStyle="1" w:styleId="3FC99E94F7D04320B429F1F247AC6B8F">
    <w:name w:val="3FC99E94F7D04320B429F1F247AC6B8F"/>
    <w:rsid w:val="00BE1A22"/>
  </w:style>
  <w:style w:type="paragraph" w:customStyle="1" w:styleId="2AD27608A9B841209C093087F28F8E9D">
    <w:name w:val="2AD27608A9B841209C093087F28F8E9D"/>
    <w:rsid w:val="00BE1A22"/>
  </w:style>
  <w:style w:type="paragraph" w:customStyle="1" w:styleId="2D5CDD2706A44D2EA15376E70C850891">
    <w:name w:val="2D5CDD2706A44D2EA15376E70C850891"/>
    <w:rsid w:val="00BE1A22"/>
  </w:style>
  <w:style w:type="paragraph" w:customStyle="1" w:styleId="A6AE7DE1865141669D684AA6CC32AB31">
    <w:name w:val="A6AE7DE1865141669D684AA6CC32AB31"/>
    <w:rsid w:val="00BE1A22"/>
  </w:style>
  <w:style w:type="paragraph" w:customStyle="1" w:styleId="B6BE9968FD1D4FB797D8BF8F8A8D2CA5">
    <w:name w:val="B6BE9968FD1D4FB797D8BF8F8A8D2CA5"/>
    <w:rsid w:val="005B43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3</Pages>
  <Words>525</Words>
  <Characters>2893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2019-09-19T16:30:00Z</dcterms:created>
  <dcterms:modified xsi:type="dcterms:W3CDTF">2019-10-04T08:07:00Z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